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4F076" w14:textId="77777777" w:rsidR="00B17F20" w:rsidRPr="00B17F20" w:rsidRDefault="00B17F20" w:rsidP="00B17F20">
      <w:pPr>
        <w:jc w:val="center"/>
        <w:rPr>
          <w:rFonts w:asciiTheme="minorHAnsi" w:hAnsiTheme="minorHAnsi" w:cstheme="minorHAnsi"/>
          <w:sz w:val="32"/>
          <w:szCs w:val="22"/>
          <w:lang w:val="en-US"/>
        </w:rPr>
      </w:pPr>
      <w:r w:rsidRPr="00B17F20">
        <w:rPr>
          <w:rFonts w:asciiTheme="minorHAnsi" w:hAnsiTheme="minorHAnsi" w:cstheme="minorHAnsi"/>
          <w:b/>
          <w:sz w:val="32"/>
          <w:szCs w:val="22"/>
          <w:lang w:val="en-US"/>
        </w:rPr>
        <w:t>Annual report</w:t>
      </w:r>
    </w:p>
    <w:p w14:paraId="1759AB99" w14:textId="77777777" w:rsidR="00B17F20" w:rsidRPr="00B17F20" w:rsidRDefault="00B17F20" w:rsidP="00B17F20">
      <w:pPr>
        <w:spacing w:line="360" w:lineRule="auto"/>
        <w:rPr>
          <w:rFonts w:asciiTheme="minorHAnsi" w:hAnsiTheme="minorHAnsi" w:cstheme="minorHAnsi"/>
          <w:sz w:val="32"/>
          <w:szCs w:val="22"/>
          <w:lang w:val="en-US"/>
        </w:rPr>
      </w:pPr>
    </w:p>
    <w:p w14:paraId="6618C00E" w14:textId="77777777" w:rsidR="00B17F20" w:rsidRPr="00B17F20" w:rsidRDefault="00B17F20" w:rsidP="00B17F20">
      <w:pPr>
        <w:tabs>
          <w:tab w:val="left" w:pos="1134"/>
        </w:tabs>
        <w:rPr>
          <w:rFonts w:asciiTheme="minorHAnsi" w:hAnsiTheme="minorHAnsi" w:cstheme="minorHAnsi"/>
          <w:b/>
          <w:sz w:val="28"/>
          <w:szCs w:val="28"/>
          <w:lang w:val="en-US"/>
        </w:rPr>
      </w:pPr>
      <w:r w:rsidRPr="00B17F20">
        <w:rPr>
          <w:rFonts w:asciiTheme="minorHAnsi" w:hAnsiTheme="minorHAnsi" w:cstheme="minorHAnsi"/>
          <w:b/>
          <w:sz w:val="28"/>
          <w:szCs w:val="28"/>
          <w:lang w:val="en-US"/>
        </w:rPr>
        <w:t>Name and surname:</w:t>
      </w:r>
      <w:r w:rsidRPr="00B17F20">
        <w:rPr>
          <w:rFonts w:asciiTheme="minorHAnsi" w:hAnsiTheme="minorHAnsi" w:cstheme="minorHAnsi"/>
          <w:b/>
          <w:sz w:val="28"/>
          <w:szCs w:val="28"/>
          <w:lang w:val="en-US"/>
        </w:rPr>
        <w:tab/>
      </w:r>
    </w:p>
    <w:p w14:paraId="5E8CD11F" w14:textId="77777777" w:rsidR="00B17F20" w:rsidRPr="00B17F20" w:rsidRDefault="00B17F20" w:rsidP="00B17F20">
      <w:pPr>
        <w:tabs>
          <w:tab w:val="left" w:pos="1134"/>
        </w:tabs>
        <w:rPr>
          <w:rFonts w:asciiTheme="minorHAnsi" w:hAnsiTheme="minorHAnsi" w:cstheme="minorHAnsi"/>
          <w:b/>
          <w:sz w:val="28"/>
          <w:szCs w:val="28"/>
          <w:lang w:val="en-US"/>
        </w:rPr>
      </w:pPr>
      <w:r w:rsidRPr="00B17F20">
        <w:rPr>
          <w:rFonts w:asciiTheme="minorHAnsi" w:hAnsiTheme="minorHAnsi" w:cstheme="minorHAnsi"/>
          <w:b/>
          <w:sz w:val="28"/>
          <w:szCs w:val="28"/>
          <w:lang w:val="en-US"/>
        </w:rPr>
        <w:t xml:space="preserve">Cycle and </w:t>
      </w:r>
      <w:proofErr w:type="spellStart"/>
      <w:r w:rsidRPr="00B17F20">
        <w:rPr>
          <w:rFonts w:asciiTheme="minorHAnsi" w:hAnsiTheme="minorHAnsi" w:cstheme="minorHAnsi"/>
          <w:b/>
          <w:sz w:val="28"/>
          <w:szCs w:val="28"/>
          <w:lang w:val="en-US"/>
        </w:rPr>
        <w:t>a.a.</w:t>
      </w:r>
      <w:proofErr w:type="spellEnd"/>
      <w:r w:rsidRPr="00B17F20">
        <w:rPr>
          <w:rFonts w:asciiTheme="minorHAnsi" w:hAnsiTheme="minorHAnsi" w:cstheme="minorHAnsi"/>
          <w:b/>
          <w:sz w:val="28"/>
          <w:szCs w:val="28"/>
          <w:lang w:val="en-US"/>
        </w:rPr>
        <w:t>:</w:t>
      </w:r>
      <w:r w:rsidRPr="00B17F20">
        <w:rPr>
          <w:rFonts w:asciiTheme="minorHAnsi" w:hAnsiTheme="minorHAnsi" w:cstheme="minorHAnsi"/>
          <w:b/>
          <w:sz w:val="28"/>
          <w:szCs w:val="28"/>
          <w:lang w:val="en-US"/>
        </w:rPr>
        <w:tab/>
      </w:r>
    </w:p>
    <w:p w14:paraId="5B3F6BA6" w14:textId="77777777" w:rsidR="00B17F20" w:rsidRPr="00B17F20" w:rsidRDefault="00B17F20" w:rsidP="00B17F20">
      <w:pPr>
        <w:tabs>
          <w:tab w:val="left" w:pos="1134"/>
        </w:tabs>
        <w:rPr>
          <w:rFonts w:asciiTheme="minorHAnsi" w:hAnsiTheme="minorHAnsi" w:cstheme="minorHAnsi"/>
          <w:b/>
          <w:sz w:val="28"/>
          <w:szCs w:val="28"/>
          <w:lang w:val="en-US"/>
        </w:rPr>
      </w:pPr>
      <w:r w:rsidRPr="00B17F20">
        <w:rPr>
          <w:rFonts w:asciiTheme="minorHAnsi" w:hAnsiTheme="minorHAnsi" w:cstheme="minorHAnsi"/>
          <w:b/>
          <w:sz w:val="28"/>
          <w:szCs w:val="28"/>
          <w:lang w:val="en-US"/>
        </w:rPr>
        <w:t>Supervisor:</w:t>
      </w:r>
      <w:r w:rsidRPr="00B17F20">
        <w:rPr>
          <w:rFonts w:asciiTheme="minorHAnsi" w:hAnsiTheme="minorHAnsi" w:cstheme="minorHAnsi"/>
          <w:b/>
          <w:sz w:val="28"/>
          <w:szCs w:val="28"/>
          <w:lang w:val="en-US"/>
        </w:rPr>
        <w:tab/>
      </w:r>
    </w:p>
    <w:p w14:paraId="2B11B3E5" w14:textId="77777777" w:rsidR="00B17F20" w:rsidRPr="00B17F20" w:rsidRDefault="00B17F20" w:rsidP="00B17F20">
      <w:pPr>
        <w:tabs>
          <w:tab w:val="left" w:pos="1134"/>
        </w:tabs>
        <w:spacing w:line="360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14:paraId="612F23F1" w14:textId="77777777" w:rsidR="00B17F20" w:rsidRPr="00B17F20" w:rsidRDefault="00B17F20" w:rsidP="00B17F20">
      <w:pPr>
        <w:pStyle w:val="Paragrafoelenco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sz w:val="28"/>
          <w:szCs w:val="28"/>
          <w:lang w:val="en-US"/>
        </w:rPr>
      </w:pPr>
      <w:r w:rsidRPr="00B17F20">
        <w:rPr>
          <w:rFonts w:asciiTheme="minorHAnsi" w:hAnsiTheme="minorHAnsi" w:cstheme="minorHAnsi"/>
          <w:b/>
          <w:sz w:val="28"/>
          <w:szCs w:val="28"/>
          <w:lang w:val="en-US"/>
        </w:rPr>
        <w:t xml:space="preserve">Research activity carried out during the year 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9494"/>
      </w:tblGrid>
      <w:tr w:rsidR="00B17F20" w:rsidRPr="00B17F20" w14:paraId="281D1088" w14:textId="77777777" w:rsidTr="00A253BE">
        <w:tc>
          <w:tcPr>
            <w:tcW w:w="9628" w:type="dxa"/>
          </w:tcPr>
          <w:p w14:paraId="6882C6E4" w14:textId="77777777" w:rsidR="00B17F20" w:rsidRPr="00B17F20" w:rsidRDefault="00B17F20" w:rsidP="00A253BE">
            <w:pPr>
              <w:pStyle w:val="Paragrafoelenco"/>
              <w:spacing w:line="24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B17F20">
              <w:rPr>
                <w:rFonts w:asciiTheme="minorHAnsi" w:hAnsiTheme="minorHAnsi" w:cstheme="minorHAnsi"/>
                <w:lang w:val="en-US"/>
              </w:rPr>
              <w:t>Describe the aim of the project (very briefly), discuss the research activity carried out during the year mentioning the difficulties encountered until now and the actions taken to face them. 1 page max in total.</w:t>
            </w:r>
          </w:p>
          <w:p w14:paraId="7C14F9B5" w14:textId="77777777" w:rsidR="00B17F20" w:rsidRPr="00B17F20" w:rsidRDefault="00B17F20" w:rsidP="00A253BE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  <w:p w14:paraId="4BBC8FA3" w14:textId="77777777" w:rsidR="00B17F20" w:rsidRPr="00B17F20" w:rsidRDefault="00B17F20" w:rsidP="00A253BE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  <w:p w14:paraId="1BDF35DC" w14:textId="77777777" w:rsidR="00B17F20" w:rsidRPr="00B17F20" w:rsidRDefault="00B17F20" w:rsidP="00A253BE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  <w:p w14:paraId="5D220400" w14:textId="77777777" w:rsidR="00B17F20" w:rsidRPr="00B17F20" w:rsidRDefault="00B17F20" w:rsidP="00A253BE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  <w:p w14:paraId="7D004DFC" w14:textId="77777777" w:rsidR="00B17F20" w:rsidRPr="00B17F20" w:rsidRDefault="00B17F20" w:rsidP="00A253BE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  <w:p w14:paraId="0FBCC286" w14:textId="77777777" w:rsidR="00B17F20" w:rsidRPr="00B17F20" w:rsidRDefault="00B17F20" w:rsidP="00A253BE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  <w:p w14:paraId="577F3976" w14:textId="77777777" w:rsidR="00B17F20" w:rsidRPr="00B17F20" w:rsidRDefault="00B17F20" w:rsidP="00A253BE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  <w:p w14:paraId="46CC5934" w14:textId="77777777" w:rsidR="00B17F20" w:rsidRPr="00B17F20" w:rsidRDefault="00B17F20" w:rsidP="00A253BE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  <w:p w14:paraId="28870AF7" w14:textId="77777777" w:rsidR="00B17F20" w:rsidRPr="00B17F20" w:rsidRDefault="00B17F20" w:rsidP="00A253BE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  <w:p w14:paraId="5FBC6EDC" w14:textId="77777777" w:rsidR="00B17F20" w:rsidRPr="00B17F20" w:rsidRDefault="00B17F20" w:rsidP="00A253BE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  <w:p w14:paraId="5AF5D28D" w14:textId="77777777" w:rsidR="00B17F20" w:rsidRPr="00B17F20" w:rsidRDefault="00B17F20" w:rsidP="00A253BE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  <w:p w14:paraId="239B42E4" w14:textId="77777777" w:rsidR="00B17F20" w:rsidRPr="00B17F20" w:rsidRDefault="00B17F20" w:rsidP="00A253BE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  <w:p w14:paraId="1661EC3D" w14:textId="77777777" w:rsidR="00B17F20" w:rsidRPr="00B17F20" w:rsidRDefault="00B17F20" w:rsidP="00A253BE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  <w:p w14:paraId="45B0979B" w14:textId="77777777" w:rsidR="00B17F20" w:rsidRPr="00B17F20" w:rsidRDefault="00B17F20" w:rsidP="00A253BE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  <w:p w14:paraId="22B4FF09" w14:textId="77777777" w:rsidR="00B17F20" w:rsidRPr="00B17F20" w:rsidRDefault="00B17F20" w:rsidP="00A253BE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  <w:p w14:paraId="14A8BB10" w14:textId="77777777" w:rsidR="00B17F20" w:rsidRPr="00B17F20" w:rsidRDefault="00B17F20" w:rsidP="00A253BE">
            <w:pPr>
              <w:pStyle w:val="Paragrafoelenco"/>
              <w:spacing w:line="360" w:lineRule="auto"/>
              <w:ind w:left="0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</w:p>
        </w:tc>
      </w:tr>
    </w:tbl>
    <w:p w14:paraId="7E100253" w14:textId="77777777" w:rsidR="00B17F20" w:rsidRPr="00B17F20" w:rsidRDefault="00B17F20" w:rsidP="00B17F20">
      <w:pPr>
        <w:pStyle w:val="Paragrafoelenco"/>
        <w:spacing w:after="0" w:line="360" w:lineRule="auto"/>
        <w:ind w:left="360"/>
        <w:rPr>
          <w:rFonts w:asciiTheme="minorHAnsi" w:hAnsiTheme="minorHAnsi" w:cstheme="minorHAnsi"/>
          <w:b/>
          <w:sz w:val="28"/>
          <w:szCs w:val="28"/>
          <w:lang w:val="en-US"/>
        </w:rPr>
      </w:pPr>
    </w:p>
    <w:p w14:paraId="473630F3" w14:textId="77777777" w:rsidR="00B17F20" w:rsidRPr="00B17F20" w:rsidRDefault="00B17F20" w:rsidP="00B17F20">
      <w:pPr>
        <w:pStyle w:val="Paragrafoelenco"/>
        <w:numPr>
          <w:ilvl w:val="0"/>
          <w:numId w:val="1"/>
        </w:numPr>
        <w:spacing w:after="0" w:line="360" w:lineRule="auto"/>
        <w:rPr>
          <w:rFonts w:asciiTheme="minorHAnsi" w:hAnsiTheme="minorHAnsi" w:cstheme="minorHAnsi"/>
          <w:b/>
          <w:sz w:val="28"/>
          <w:szCs w:val="28"/>
          <w:lang w:val="en-US"/>
        </w:rPr>
      </w:pPr>
      <w:r w:rsidRPr="00B17F20">
        <w:rPr>
          <w:rFonts w:asciiTheme="minorHAnsi" w:hAnsiTheme="minorHAnsi" w:cstheme="minorHAnsi"/>
          <w:b/>
          <w:sz w:val="28"/>
          <w:szCs w:val="28"/>
          <w:lang w:val="en-US"/>
        </w:rPr>
        <w:t>List of attended courses and passed exams</w:t>
      </w:r>
    </w:p>
    <w:p w14:paraId="0500AB6E" w14:textId="77777777" w:rsidR="00B17F20" w:rsidRPr="00B17F20" w:rsidRDefault="00B17F20" w:rsidP="00B17F20">
      <w:pPr>
        <w:pStyle w:val="Paragrafoelenco"/>
        <w:spacing w:after="0" w:line="360" w:lineRule="auto"/>
        <w:ind w:left="360"/>
        <w:rPr>
          <w:rFonts w:asciiTheme="minorHAnsi" w:hAnsiTheme="minorHAnsi" w:cstheme="minorHAnsi"/>
          <w:lang w:val="en-US"/>
        </w:rPr>
      </w:pPr>
      <w:r w:rsidRPr="00B17F20">
        <w:rPr>
          <w:rFonts w:asciiTheme="minorHAnsi" w:hAnsiTheme="minorHAnsi" w:cstheme="minorHAnsi"/>
          <w:lang w:val="en-US"/>
        </w:rPr>
        <w:t>…..</w:t>
      </w:r>
    </w:p>
    <w:p w14:paraId="05BD4393" w14:textId="77777777" w:rsidR="00B17F20" w:rsidRPr="00B17F20" w:rsidRDefault="00B17F20" w:rsidP="00B17F20">
      <w:pPr>
        <w:pStyle w:val="Paragrafoelenco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/>
          <w:sz w:val="28"/>
          <w:szCs w:val="28"/>
          <w:lang w:val="en-US"/>
        </w:rPr>
      </w:pPr>
      <w:r w:rsidRPr="00B17F20">
        <w:rPr>
          <w:rFonts w:asciiTheme="minorHAnsi" w:hAnsiTheme="minorHAnsi" w:cstheme="minorHAnsi"/>
          <w:b/>
          <w:sz w:val="28"/>
          <w:szCs w:val="28"/>
          <w:lang w:val="en-US"/>
        </w:rPr>
        <w:t>List of attended conferences, workshops and schools, with mention of the presented talks</w:t>
      </w:r>
    </w:p>
    <w:p w14:paraId="48D6231D" w14:textId="77777777" w:rsidR="00B17F20" w:rsidRPr="00B17F20" w:rsidRDefault="00B17F20" w:rsidP="00B17F20">
      <w:pPr>
        <w:pStyle w:val="Paragrafoelenco"/>
        <w:spacing w:after="0" w:line="360" w:lineRule="auto"/>
        <w:ind w:left="360"/>
        <w:rPr>
          <w:rFonts w:asciiTheme="minorHAnsi" w:hAnsiTheme="minorHAnsi" w:cstheme="minorHAnsi"/>
          <w:lang w:val="en-US"/>
        </w:rPr>
      </w:pPr>
      <w:r w:rsidRPr="00B17F20">
        <w:rPr>
          <w:rFonts w:asciiTheme="minorHAnsi" w:hAnsiTheme="minorHAnsi" w:cstheme="minorHAnsi"/>
          <w:lang w:val="en-US"/>
        </w:rPr>
        <w:t>…..</w:t>
      </w:r>
    </w:p>
    <w:p w14:paraId="5A0DD8AA" w14:textId="77777777" w:rsidR="00B17F20" w:rsidRPr="00A253BE" w:rsidRDefault="00B17F20" w:rsidP="00B17F20">
      <w:pPr>
        <w:pStyle w:val="Paragrafoelenco"/>
        <w:numPr>
          <w:ilvl w:val="0"/>
          <w:numId w:val="1"/>
        </w:numPr>
        <w:spacing w:after="0" w:line="360" w:lineRule="auto"/>
        <w:rPr>
          <w:rFonts w:asciiTheme="minorHAnsi" w:hAnsiTheme="minorHAnsi" w:cstheme="minorHAnsi"/>
          <w:b/>
          <w:lang w:val="en-US"/>
        </w:rPr>
      </w:pPr>
      <w:r w:rsidRPr="00B17F20">
        <w:rPr>
          <w:rFonts w:asciiTheme="minorHAnsi" w:hAnsiTheme="minorHAnsi" w:cstheme="minorHAnsi"/>
          <w:b/>
          <w:sz w:val="28"/>
          <w:szCs w:val="28"/>
          <w:lang w:val="en-US"/>
        </w:rPr>
        <w:t>List of published papers/proceedings</w:t>
      </w:r>
      <w:r w:rsidR="00A253BE">
        <w:rPr>
          <w:rFonts w:asciiTheme="minorHAnsi" w:hAnsiTheme="minorHAnsi" w:cstheme="minorHAnsi"/>
          <w:b/>
          <w:sz w:val="28"/>
          <w:szCs w:val="28"/>
          <w:lang w:val="en-US"/>
        </w:rPr>
        <w:br/>
      </w:r>
      <w:r w:rsidR="00A253BE" w:rsidRPr="00A253BE">
        <w:rPr>
          <w:rFonts w:asciiTheme="minorHAnsi" w:hAnsiTheme="minorHAnsi" w:cstheme="minorHAnsi"/>
          <w:b/>
          <w:lang w:val="en-US"/>
        </w:rPr>
        <w:t>……</w:t>
      </w:r>
    </w:p>
    <w:p w14:paraId="603DD663" w14:textId="77777777" w:rsidR="00A253BE" w:rsidRPr="00A253BE" w:rsidRDefault="006B5A40" w:rsidP="00A253BE">
      <w:pPr>
        <w:pStyle w:val="Paragrafoelenco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sz w:val="28"/>
          <w:szCs w:val="28"/>
          <w:lang w:val="en-US"/>
        </w:rPr>
      </w:pPr>
      <w:r>
        <w:rPr>
          <w:rFonts w:asciiTheme="minorHAnsi" w:hAnsiTheme="minorHAnsi" w:cstheme="minorHAnsi"/>
          <w:b/>
          <w:sz w:val="28"/>
          <w:szCs w:val="28"/>
          <w:lang w:val="en-US"/>
        </w:rPr>
        <w:t>T</w:t>
      </w:r>
      <w:r w:rsidR="00A253BE" w:rsidRPr="00A253BE">
        <w:rPr>
          <w:rFonts w:asciiTheme="minorHAnsi" w:hAnsiTheme="minorHAnsi" w:cstheme="minorHAnsi"/>
          <w:b/>
          <w:sz w:val="28"/>
          <w:szCs w:val="28"/>
          <w:lang w:val="en-US"/>
        </w:rPr>
        <w:t>hesis</w:t>
      </w:r>
      <w:r w:rsidR="00A253BE">
        <w:rPr>
          <w:rFonts w:asciiTheme="minorHAnsi" w:hAnsiTheme="minorHAnsi" w:cstheme="minorHAnsi"/>
          <w:b/>
          <w:sz w:val="28"/>
          <w:szCs w:val="28"/>
          <w:lang w:val="en-US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en-US"/>
        </w:rPr>
        <w:t>t</w:t>
      </w:r>
      <w:r w:rsidRPr="00A253BE">
        <w:rPr>
          <w:rFonts w:asciiTheme="minorHAnsi" w:hAnsiTheme="minorHAnsi" w:cstheme="minorHAnsi"/>
          <w:b/>
          <w:sz w:val="28"/>
          <w:szCs w:val="28"/>
          <w:lang w:val="en-US"/>
        </w:rPr>
        <w:t xml:space="preserve">itle </w:t>
      </w:r>
      <w:r w:rsidR="00A253BE">
        <w:rPr>
          <w:rFonts w:asciiTheme="minorHAnsi" w:hAnsiTheme="minorHAnsi" w:cstheme="minorHAnsi"/>
          <w:b/>
          <w:sz w:val="28"/>
          <w:szCs w:val="28"/>
          <w:lang w:val="en-US"/>
        </w:rPr>
        <w:t xml:space="preserve">( </w:t>
      </w:r>
      <w:r>
        <w:rPr>
          <w:rFonts w:asciiTheme="minorHAnsi" w:hAnsiTheme="minorHAnsi" w:cstheme="minorHAnsi"/>
          <w:b/>
          <w:sz w:val="28"/>
          <w:szCs w:val="28"/>
          <w:lang w:val="en-US"/>
        </w:rPr>
        <w:t>even temporary</w:t>
      </w:r>
      <w:r w:rsidR="00A253BE">
        <w:rPr>
          <w:rFonts w:asciiTheme="minorHAnsi" w:hAnsiTheme="minorHAnsi" w:cstheme="minorHAnsi"/>
          <w:b/>
          <w:sz w:val="28"/>
          <w:szCs w:val="28"/>
          <w:lang w:val="en-US"/>
        </w:rPr>
        <w:t>)</w:t>
      </w:r>
    </w:p>
    <w:p w14:paraId="3F566BA2" w14:textId="77777777" w:rsidR="00A253BE" w:rsidRDefault="00A253BE" w:rsidP="00A253BE">
      <w:pPr>
        <w:spacing w:line="360" w:lineRule="auto"/>
        <w:rPr>
          <w:rFonts w:asciiTheme="minorHAnsi" w:hAnsiTheme="minorHAnsi" w:cstheme="minorHAnsi"/>
          <w:b/>
          <w:sz w:val="28"/>
          <w:szCs w:val="28"/>
          <w:lang w:val="en-US"/>
        </w:rPr>
      </w:pPr>
    </w:p>
    <w:p w14:paraId="716BED41" w14:textId="77777777" w:rsidR="00A253BE" w:rsidRPr="00A253BE" w:rsidRDefault="00A253BE" w:rsidP="00A253BE">
      <w:pPr>
        <w:spacing w:line="360" w:lineRule="auto"/>
        <w:rPr>
          <w:rFonts w:asciiTheme="minorHAnsi" w:hAnsiTheme="minorHAnsi" w:cstheme="minorHAnsi"/>
          <w:b/>
          <w:sz w:val="28"/>
          <w:szCs w:val="28"/>
          <w:lang w:val="en-US"/>
        </w:rPr>
      </w:pPr>
    </w:p>
    <w:p w14:paraId="5479DAC9" w14:textId="77777777" w:rsidR="00A253BE" w:rsidRDefault="00A253BE" w:rsidP="00A253BE">
      <w:pPr>
        <w:spacing w:line="360" w:lineRule="auto"/>
        <w:rPr>
          <w:rFonts w:asciiTheme="minorHAnsi" w:hAnsiTheme="minorHAnsi" w:cstheme="minorHAnsi"/>
          <w:b/>
          <w:sz w:val="28"/>
          <w:szCs w:val="28"/>
          <w:lang w:val="en-US"/>
        </w:rPr>
      </w:pPr>
    </w:p>
    <w:p w14:paraId="61CB3ABE" w14:textId="77777777" w:rsidR="00A253BE" w:rsidRPr="00A253BE" w:rsidRDefault="00A253BE" w:rsidP="00A253BE">
      <w:pPr>
        <w:spacing w:line="360" w:lineRule="auto"/>
        <w:rPr>
          <w:rFonts w:asciiTheme="minorHAnsi" w:hAnsiTheme="minorHAnsi" w:cstheme="minorHAnsi"/>
          <w:b/>
          <w:sz w:val="28"/>
          <w:szCs w:val="28"/>
          <w:lang w:val="en-US"/>
        </w:rPr>
      </w:pPr>
    </w:p>
    <w:p w14:paraId="4C99702D" w14:textId="77777777" w:rsidR="00B17F20" w:rsidRPr="00B17F20" w:rsidRDefault="00B17F20" w:rsidP="00B17F20">
      <w:pPr>
        <w:pStyle w:val="Paragrafoelenco"/>
        <w:spacing w:after="0" w:line="360" w:lineRule="auto"/>
        <w:ind w:left="360"/>
        <w:rPr>
          <w:rFonts w:asciiTheme="minorHAnsi" w:hAnsiTheme="minorHAnsi" w:cstheme="minorHAnsi"/>
          <w:lang w:val="en-US"/>
        </w:rPr>
      </w:pPr>
      <w:r w:rsidRPr="00B17F20">
        <w:rPr>
          <w:rFonts w:asciiTheme="minorHAnsi" w:hAnsiTheme="minorHAnsi" w:cstheme="minorHAnsi"/>
          <w:lang w:val="en-US"/>
        </w:rPr>
        <w:t>…..</w:t>
      </w:r>
    </w:p>
    <w:p w14:paraId="3571506E" w14:textId="77777777" w:rsidR="00B17F20" w:rsidRPr="00A253BE" w:rsidRDefault="00B17F20" w:rsidP="00B17F20">
      <w:pPr>
        <w:pStyle w:val="Paragrafoelenco"/>
        <w:spacing w:after="0" w:line="360" w:lineRule="auto"/>
        <w:ind w:left="360"/>
        <w:rPr>
          <w:rFonts w:asciiTheme="minorHAnsi" w:hAnsiTheme="minorHAnsi" w:cstheme="minorHAnsi"/>
          <w:lang w:val="en-US"/>
        </w:rPr>
      </w:pPr>
    </w:p>
    <w:p w14:paraId="57275CE2" w14:textId="77777777" w:rsidR="00B17F20" w:rsidRPr="00A253BE" w:rsidRDefault="00B17F20" w:rsidP="00B17F20">
      <w:pPr>
        <w:spacing w:line="360" w:lineRule="auto"/>
        <w:rPr>
          <w:rFonts w:asciiTheme="minorHAnsi" w:hAnsiTheme="minorHAnsi" w:cstheme="minorHAnsi"/>
          <w:lang w:val="en-US"/>
        </w:rPr>
      </w:pPr>
    </w:p>
    <w:p w14:paraId="1C232A89" w14:textId="77777777" w:rsidR="00B17F20" w:rsidRPr="00A253BE" w:rsidRDefault="00B17F20" w:rsidP="00B17F20">
      <w:pPr>
        <w:pStyle w:val="Paragrafoelenco"/>
        <w:tabs>
          <w:tab w:val="left" w:pos="5220"/>
        </w:tabs>
        <w:spacing w:line="360" w:lineRule="auto"/>
        <w:ind w:left="360"/>
        <w:rPr>
          <w:rFonts w:asciiTheme="minorHAnsi" w:hAnsiTheme="minorHAnsi" w:cstheme="minorHAnsi"/>
          <w:b/>
          <w:bCs/>
          <w:lang w:val="en-US"/>
        </w:rPr>
      </w:pPr>
    </w:p>
    <w:p w14:paraId="0C239AD8" w14:textId="77777777" w:rsidR="00B17F20" w:rsidRPr="00A253BE" w:rsidRDefault="00B17F20" w:rsidP="00B17F20">
      <w:pPr>
        <w:pStyle w:val="Paragrafoelenco"/>
        <w:tabs>
          <w:tab w:val="left" w:pos="5220"/>
        </w:tabs>
        <w:spacing w:line="360" w:lineRule="auto"/>
        <w:ind w:left="360"/>
        <w:rPr>
          <w:rFonts w:asciiTheme="minorHAnsi" w:hAnsiTheme="minorHAnsi" w:cstheme="minorHAnsi"/>
          <w:b/>
          <w:bCs/>
          <w:lang w:val="en-US"/>
        </w:rPr>
      </w:pPr>
    </w:p>
    <w:p w14:paraId="4CF81879" w14:textId="77777777" w:rsidR="00B17F20" w:rsidRPr="00B17F20" w:rsidRDefault="00B17F20" w:rsidP="00B17F20">
      <w:pPr>
        <w:pStyle w:val="Paragrafoelenco"/>
        <w:tabs>
          <w:tab w:val="left" w:pos="4111"/>
        </w:tabs>
        <w:spacing w:line="360" w:lineRule="auto"/>
        <w:ind w:left="360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 w:rsidRPr="00B17F20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Date, </w:t>
      </w:r>
      <w:r w:rsidRPr="00B17F20">
        <w:rPr>
          <w:rFonts w:asciiTheme="minorHAnsi" w:hAnsiTheme="minorHAnsi" w:cstheme="minorHAnsi"/>
          <w:b/>
          <w:bCs/>
          <w:color w:val="000000"/>
          <w:sz w:val="28"/>
          <w:szCs w:val="28"/>
          <w:lang w:val="en-GB"/>
        </w:rPr>
        <w:t xml:space="preserve"> …</w:t>
      </w:r>
      <w:r w:rsidRPr="00B17F20">
        <w:rPr>
          <w:rFonts w:asciiTheme="minorHAnsi" w:hAnsiTheme="minorHAnsi" w:cstheme="minorHAnsi"/>
          <w:b/>
          <w:bCs/>
          <w:sz w:val="28"/>
          <w:szCs w:val="28"/>
          <w:lang w:val="en-GB"/>
        </w:rPr>
        <w:tab/>
        <w:t>Signature…</w:t>
      </w:r>
    </w:p>
    <w:p w14:paraId="64CFC926" w14:textId="77777777" w:rsidR="00B17F20" w:rsidRPr="00B17F20" w:rsidRDefault="00B17F20" w:rsidP="00B17F20">
      <w:pPr>
        <w:tabs>
          <w:tab w:val="left" w:pos="5220"/>
        </w:tabs>
        <w:spacing w:line="360" w:lineRule="auto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</w:p>
    <w:p w14:paraId="1264A5ED" w14:textId="77777777" w:rsidR="00B17F20" w:rsidRPr="00A253BE" w:rsidRDefault="00B17F20" w:rsidP="00B17F20">
      <w:pPr>
        <w:pStyle w:val="Paragrafoelenco"/>
        <w:spacing w:after="0" w:line="360" w:lineRule="auto"/>
        <w:ind w:left="360"/>
        <w:rPr>
          <w:rFonts w:asciiTheme="minorHAnsi" w:hAnsiTheme="minorHAnsi" w:cstheme="minorHAnsi"/>
          <w:sz w:val="28"/>
          <w:szCs w:val="28"/>
          <w:lang w:val="en-US"/>
        </w:rPr>
      </w:pPr>
      <w:r w:rsidRPr="00A253BE">
        <w:rPr>
          <w:rFonts w:asciiTheme="minorHAnsi" w:hAnsiTheme="minorHAnsi" w:cstheme="minorHAnsi"/>
          <w:b/>
          <w:bCs/>
          <w:sz w:val="28"/>
          <w:szCs w:val="28"/>
          <w:lang w:val="en-US"/>
        </w:rPr>
        <w:t>Seen, the supervisor</w:t>
      </w:r>
    </w:p>
    <w:p w14:paraId="3A3E36E3" w14:textId="77777777" w:rsidR="00B17F20" w:rsidRPr="00A253BE" w:rsidRDefault="00B17F20" w:rsidP="00B17F20">
      <w:pPr>
        <w:rPr>
          <w:rFonts w:asciiTheme="minorHAnsi" w:hAnsiTheme="minorHAnsi" w:cstheme="minorHAnsi"/>
          <w:sz w:val="28"/>
          <w:szCs w:val="28"/>
          <w:lang w:val="en-US"/>
        </w:rPr>
      </w:pPr>
    </w:p>
    <w:p w14:paraId="7FCC685F" w14:textId="77777777" w:rsidR="00A71A28" w:rsidRPr="00A253BE" w:rsidRDefault="00A71A28" w:rsidP="00EC3975">
      <w:pPr>
        <w:rPr>
          <w:rFonts w:asciiTheme="minorHAnsi" w:hAnsiTheme="minorHAnsi" w:cstheme="minorHAnsi"/>
          <w:lang w:val="en-US"/>
        </w:rPr>
      </w:pPr>
    </w:p>
    <w:sectPr w:rsidR="00A71A28" w:rsidRPr="00A253BE" w:rsidSect="001228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0E2C7" w14:textId="77777777" w:rsidR="00A253BE" w:rsidRDefault="00A253BE" w:rsidP="000C120A">
      <w:r>
        <w:separator/>
      </w:r>
    </w:p>
  </w:endnote>
  <w:endnote w:type="continuationSeparator" w:id="0">
    <w:p w14:paraId="2F1DFB42" w14:textId="77777777" w:rsidR="00A253BE" w:rsidRDefault="00A253BE" w:rsidP="000C1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3E143" w14:textId="77777777" w:rsidR="00200899" w:rsidRDefault="0020089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74204" w14:textId="77777777" w:rsidR="00A253BE" w:rsidRDefault="00A253BE" w:rsidP="000C120A">
    <w:pPr>
      <w:pStyle w:val="Pidipagina"/>
      <w:ind w:right="-320"/>
      <w:jc w:val="center"/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83503" w14:textId="77777777" w:rsidR="00200899" w:rsidRDefault="0020089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FB533" w14:textId="77777777" w:rsidR="00A253BE" w:rsidRDefault="00A253BE" w:rsidP="000C120A">
      <w:r>
        <w:separator/>
      </w:r>
    </w:p>
  </w:footnote>
  <w:footnote w:type="continuationSeparator" w:id="0">
    <w:p w14:paraId="59E96439" w14:textId="77777777" w:rsidR="00A253BE" w:rsidRDefault="00A253BE" w:rsidP="000C12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D7E10" w14:textId="77777777" w:rsidR="00200899" w:rsidRDefault="0020089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31" w:type="dxa"/>
      <w:tblInd w:w="-2302" w:type="dxa"/>
      <w:tblBorders>
        <w:bottom w:val="single" w:sz="4" w:space="0" w:color="auto"/>
      </w:tblBorders>
      <w:tblLook w:val="00A0" w:firstRow="1" w:lastRow="0" w:firstColumn="1" w:lastColumn="0" w:noHBand="0" w:noVBand="0"/>
    </w:tblPr>
    <w:tblGrid>
      <w:gridCol w:w="2003"/>
      <w:gridCol w:w="5653"/>
      <w:gridCol w:w="4575"/>
    </w:tblGrid>
    <w:tr w:rsidR="00A253BE" w14:paraId="090D3DB5" w14:textId="77777777" w:rsidTr="00B46632">
      <w:trPr>
        <w:trHeight w:val="580"/>
      </w:trPr>
      <w:tc>
        <w:tcPr>
          <w:tcW w:w="2282" w:type="dxa"/>
          <w:vMerge w:val="restart"/>
          <w:tcBorders>
            <w:bottom w:val="single" w:sz="2" w:space="0" w:color="B2071B"/>
          </w:tcBorders>
        </w:tcPr>
        <w:p w14:paraId="3675D532" w14:textId="77777777" w:rsidR="00A253BE" w:rsidRPr="00117E48" w:rsidRDefault="00A253BE" w:rsidP="00B46632">
          <w:pPr>
            <w:pStyle w:val="NormalParagraphStyle"/>
            <w:ind w:right="-994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  <w:t>t</w:t>
          </w:r>
        </w:p>
      </w:tc>
      <w:tc>
        <w:tcPr>
          <w:tcW w:w="5895" w:type="dxa"/>
          <w:tcBorders>
            <w:bottom w:val="nil"/>
          </w:tcBorders>
        </w:tcPr>
        <w:p w14:paraId="6180B63B" w14:textId="2A378365" w:rsidR="00A253BE" w:rsidRPr="00777D69" w:rsidRDefault="00200899" w:rsidP="00EC3975">
          <w:pPr>
            <w:tabs>
              <w:tab w:val="right" w:pos="5554"/>
            </w:tabs>
            <w:ind w:left="1150" w:right="-994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5B5E31D4" wp14:editId="10C6805F">
                <wp:extent cx="1213485" cy="694690"/>
                <wp:effectExtent l="0" t="0" r="5715" b="0"/>
                <wp:docPr id="383400113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3485" cy="694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4" w:type="dxa"/>
          <w:vMerge w:val="restart"/>
          <w:tcBorders>
            <w:bottom w:val="single" w:sz="2" w:space="0" w:color="B2071B"/>
          </w:tcBorders>
        </w:tcPr>
        <w:p w14:paraId="21DBD1D3" w14:textId="77777777" w:rsidR="00A253BE" w:rsidRPr="00117E48" w:rsidRDefault="00A253BE" w:rsidP="00B46632">
          <w:pPr>
            <w:ind w:left="79"/>
            <w:jc w:val="center"/>
          </w:pPr>
          <w:r w:rsidRPr="006868C7">
            <w:rPr>
              <w:noProof/>
            </w:rPr>
            <w:drawing>
              <wp:inline distT="0" distB="0" distL="0" distR="0" wp14:anchorId="12A3AAA2" wp14:editId="2BD5BC07">
                <wp:extent cx="2717766" cy="756000"/>
                <wp:effectExtent l="0" t="0" r="63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253BE" w:rsidRPr="00D04543" w14:paraId="62D2AB55" w14:textId="77777777" w:rsidTr="00B46632">
      <w:trPr>
        <w:trHeight w:val="1152"/>
      </w:trPr>
      <w:tc>
        <w:tcPr>
          <w:tcW w:w="2282" w:type="dxa"/>
          <w:vMerge/>
          <w:tcBorders>
            <w:bottom w:val="single" w:sz="2" w:space="0" w:color="B2071B"/>
          </w:tcBorders>
        </w:tcPr>
        <w:p w14:paraId="5C05091E" w14:textId="77777777" w:rsidR="00A253BE" w:rsidRPr="00117E48" w:rsidRDefault="00A253BE" w:rsidP="00B46632">
          <w:pPr>
            <w:pStyle w:val="NormalParagraphStyle"/>
            <w:ind w:right="-994"/>
            <w:rPr>
              <w:rFonts w:ascii="Arial" w:hAnsi="Arial"/>
              <w:b/>
              <w:sz w:val="17"/>
              <w:szCs w:val="17"/>
            </w:rPr>
          </w:pPr>
        </w:p>
      </w:tc>
      <w:tc>
        <w:tcPr>
          <w:tcW w:w="5895" w:type="dxa"/>
          <w:tcBorders>
            <w:bottom w:val="single" w:sz="2" w:space="0" w:color="B2071B"/>
          </w:tcBorders>
        </w:tcPr>
        <w:p w14:paraId="79096532" w14:textId="77777777" w:rsidR="00200899" w:rsidRDefault="00200899" w:rsidP="00A653FA">
          <w:pPr>
            <w:pStyle w:val="NormaleWeb"/>
            <w:ind w:left="157"/>
            <w:rPr>
              <w:rFonts w:ascii="Arial" w:hAnsi="Arial" w:cs="Arial"/>
              <w:b/>
              <w:bCs/>
              <w:color w:val="B2071B"/>
              <w:sz w:val="20"/>
              <w:szCs w:val="20"/>
            </w:rPr>
          </w:pPr>
        </w:p>
        <w:p w14:paraId="483B9EDC" w14:textId="072E361B" w:rsidR="00A253BE" w:rsidRPr="00D04543" w:rsidRDefault="00200899" w:rsidP="00A653FA">
          <w:pPr>
            <w:pStyle w:val="NormaleWeb"/>
            <w:ind w:left="157"/>
            <w:rPr>
              <w:sz w:val="20"/>
              <w:szCs w:val="20"/>
              <w:lang w:val="en-GB"/>
            </w:rPr>
          </w:pPr>
          <w:r w:rsidRPr="00D04543">
            <w:rPr>
              <w:rFonts w:ascii="Arial" w:hAnsi="Arial" w:cs="Arial"/>
              <w:b/>
              <w:bCs/>
              <w:color w:val="B2071B"/>
              <w:sz w:val="20"/>
              <w:szCs w:val="20"/>
              <w:lang w:val="en-GB"/>
            </w:rPr>
            <w:t>PhD course in Technologies for Fundamental Research in Physics and Astrophysics</w:t>
          </w:r>
        </w:p>
        <w:p w14:paraId="324A4B65" w14:textId="77777777" w:rsidR="00A253BE" w:rsidRPr="00D04543" w:rsidRDefault="00A253BE" w:rsidP="00B46632">
          <w:pPr>
            <w:tabs>
              <w:tab w:val="left" w:pos="4880"/>
            </w:tabs>
            <w:ind w:right="-994"/>
            <w:rPr>
              <w:rFonts w:ascii="Arial" w:hAnsi="Arial" w:cs="Arial"/>
              <w:lang w:val="en-GB"/>
            </w:rPr>
          </w:pPr>
          <w:r w:rsidRPr="00D04543">
            <w:rPr>
              <w:rFonts w:ascii="Arial" w:hAnsi="Arial" w:cs="Arial"/>
              <w:lang w:val="en-GB"/>
            </w:rPr>
            <w:tab/>
          </w:r>
        </w:p>
      </w:tc>
      <w:tc>
        <w:tcPr>
          <w:tcW w:w="4054" w:type="dxa"/>
          <w:vMerge/>
          <w:tcBorders>
            <w:bottom w:val="single" w:sz="2" w:space="0" w:color="B2071B"/>
          </w:tcBorders>
        </w:tcPr>
        <w:p w14:paraId="673B23A0" w14:textId="77777777" w:rsidR="00A253BE" w:rsidRPr="00D04543" w:rsidRDefault="00A253BE" w:rsidP="00B46632">
          <w:pPr>
            <w:ind w:left="744" w:right="-994"/>
            <w:rPr>
              <w:lang w:val="en-GB"/>
            </w:rPr>
          </w:pPr>
        </w:p>
      </w:tc>
    </w:tr>
  </w:tbl>
  <w:p w14:paraId="4703BF89" w14:textId="77777777" w:rsidR="00A253BE" w:rsidRPr="00D04543" w:rsidRDefault="00A253BE">
    <w:pPr>
      <w:pStyle w:val="Intestazione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BBA4C" w14:textId="77777777" w:rsidR="00200899" w:rsidRDefault="0020089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165CFE"/>
    <w:multiLevelType w:val="hybridMultilevel"/>
    <w:tmpl w:val="A28C565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7382479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ne:recipientData>
    <wne:active wne:val="1"/>
    <wne:hash wne:val="1262172059"/>
  </wne:recipientData>
  <wne:recipientData>
    <wne:active wne:val="1"/>
    <wne:hash wne:val="-162211960"/>
  </wne:recipientData>
  <wne:recipientData>
    <wne:active wne:val="1"/>
    <wne:hash wne:val="-57291406"/>
  </wne:recipientData>
  <wne:recipientData>
    <wne:active wne:val="1"/>
    <wne:hash wne:val="1000419400"/>
  </wne:recipientData>
  <wne:recipientData>
    <wne:active wne:val="1"/>
    <wne:hash wne:val="-2008961012"/>
  </wne:recipientData>
  <wne:recipientData>
    <wne:active wne:val="1"/>
    <wne:hash wne:val="-1664021019"/>
  </wne:recipientData>
  <wne:recipientData>
    <wne:active wne:val="1"/>
  </wne:recipientData>
  <wne:recipientData>
    <wne:active wne:val="1"/>
    <wne:hash wne:val="1394559441"/>
  </wne:recipientData>
  <wne:recipientData>
    <wne:active wne:val="1"/>
    <wne:hash wne:val="-1825909528"/>
  </wne:recipientData>
  <wne:recipientData>
    <wne:active wne:val="1"/>
    <wne:hash wne:val="1927260794"/>
  </wne:recipientData>
  <wne:recipientData>
    <wne:active wne:val="1"/>
    <wne:hash wne:val="-6504633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mailMerge>
    <w:mainDocumentType w:val="formLetters"/>
    <w:linkToQuery/>
    <w:dataType w:val="textFile"/>
    <w:connectString w:val=""/>
    <w:query w:val="SELECT * FROM C:\Users\mazzucco\Documents\Preferiti\master\Dipartimenti.docx"/>
    <w:activeRecord w:val="-1"/>
    <w:odso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recipientData r:id="rId2"/>
    </w:odso>
  </w:mailMerge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7F20"/>
    <w:rsid w:val="0001429C"/>
    <w:rsid w:val="00020F37"/>
    <w:rsid w:val="000C120A"/>
    <w:rsid w:val="001228B5"/>
    <w:rsid w:val="00187960"/>
    <w:rsid w:val="001D227F"/>
    <w:rsid w:val="00200899"/>
    <w:rsid w:val="00325319"/>
    <w:rsid w:val="003F23EF"/>
    <w:rsid w:val="0042109C"/>
    <w:rsid w:val="00592D66"/>
    <w:rsid w:val="005D3082"/>
    <w:rsid w:val="005E14B1"/>
    <w:rsid w:val="0060087A"/>
    <w:rsid w:val="006B5A40"/>
    <w:rsid w:val="007C579A"/>
    <w:rsid w:val="008535AB"/>
    <w:rsid w:val="008A41DC"/>
    <w:rsid w:val="00910BEE"/>
    <w:rsid w:val="00914BBD"/>
    <w:rsid w:val="00A253BE"/>
    <w:rsid w:val="00A57605"/>
    <w:rsid w:val="00A653FA"/>
    <w:rsid w:val="00A71A28"/>
    <w:rsid w:val="00AB5E0F"/>
    <w:rsid w:val="00B17F20"/>
    <w:rsid w:val="00B46632"/>
    <w:rsid w:val="00B57220"/>
    <w:rsid w:val="00B73179"/>
    <w:rsid w:val="00BC6A1A"/>
    <w:rsid w:val="00C2765A"/>
    <w:rsid w:val="00C944EE"/>
    <w:rsid w:val="00D02E77"/>
    <w:rsid w:val="00D04543"/>
    <w:rsid w:val="00DA00EC"/>
    <w:rsid w:val="00E70821"/>
    <w:rsid w:val="00EC3975"/>
    <w:rsid w:val="00EC4D9E"/>
    <w:rsid w:val="00F2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A41C743"/>
  <w15:docId w15:val="{BCA9FB86-12EA-400F-817A-117DF7C88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17F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C120A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rsid w:val="000C120A"/>
  </w:style>
  <w:style w:type="paragraph" w:styleId="Pidipagina">
    <w:name w:val="footer"/>
    <w:basedOn w:val="Normale"/>
    <w:link w:val="PidipaginaCarattere"/>
    <w:unhideWhenUsed/>
    <w:rsid w:val="000C120A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C120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120A"/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120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0C120A"/>
    <w:rPr>
      <w:color w:val="0000FF"/>
      <w:u w:val="single"/>
    </w:rPr>
  </w:style>
  <w:style w:type="paragraph" w:customStyle="1" w:styleId="NormalParagraphStyle">
    <w:name w:val="NormalParagraphStyle"/>
    <w:basedOn w:val="Normale"/>
    <w:rsid w:val="000C120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C12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C120A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moz-txt-citetags">
    <w:name w:val="moz-txt-citetags"/>
    <w:basedOn w:val="Carpredefinitoparagrafo"/>
    <w:rsid w:val="000C120A"/>
  </w:style>
  <w:style w:type="character" w:styleId="Enfasigrassetto">
    <w:name w:val="Strong"/>
    <w:basedOn w:val="Carpredefinitoparagrafo"/>
    <w:uiPriority w:val="22"/>
    <w:qFormat/>
    <w:rsid w:val="00A57605"/>
    <w:rPr>
      <w:b/>
      <w:bCs/>
    </w:rPr>
  </w:style>
  <w:style w:type="paragraph" w:styleId="Testonotaapidipagina">
    <w:name w:val="footnote text"/>
    <w:basedOn w:val="Normale"/>
    <w:link w:val="TestonotaapidipaginaCarattere"/>
    <w:unhideWhenUsed/>
    <w:rsid w:val="00A71A28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71A28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semiHidden/>
    <w:unhideWhenUsed/>
    <w:rsid w:val="00A71A28"/>
    <w:rPr>
      <w:vertAlign w:val="superscript"/>
    </w:rPr>
  </w:style>
  <w:style w:type="paragraph" w:styleId="NormaleWeb">
    <w:name w:val="Normal (Web)"/>
    <w:basedOn w:val="Normale"/>
    <w:uiPriority w:val="99"/>
    <w:unhideWhenUsed/>
    <w:rsid w:val="00A653FA"/>
    <w:pPr>
      <w:spacing w:before="100" w:beforeAutospacing="1" w:after="119"/>
    </w:pPr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B17F2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B17F2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90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attachedTemplate" Target="file:///C:\Users\mazzucco\AppData\Roaming\Microsoft\Templates\dottorato_physics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dottorato_physics</Template>
  <TotalTime>120</TotalTime>
  <Pages>2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INFN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Mazzucco</dc:creator>
  <cp:lastModifiedBy>Laura Zanovello</cp:lastModifiedBy>
  <cp:revision>5</cp:revision>
  <cp:lastPrinted>2019-09-23T12:10:00Z</cp:lastPrinted>
  <dcterms:created xsi:type="dcterms:W3CDTF">2022-07-20T07:08:00Z</dcterms:created>
  <dcterms:modified xsi:type="dcterms:W3CDTF">2025-10-24T10:20:00Z</dcterms:modified>
</cp:coreProperties>
</file>